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44BB" w:rsidRPr="00C744BB" w:rsidRDefault="00C744BB" w:rsidP="00147163">
      <w:pPr>
        <w:spacing w:after="200" w:line="300" w:lineRule="auto"/>
        <w:jc w:val="center"/>
        <w:rPr>
          <w:b/>
          <w:bCs/>
          <w:u w:val="single"/>
        </w:rPr>
      </w:pPr>
      <w:r w:rsidRPr="00C744BB">
        <w:rPr>
          <w:b/>
          <w:bCs/>
          <w:u w:val="single"/>
        </w:rPr>
        <w:t xml:space="preserve">TERMO DE HOMOLOGAÇÃO </w:t>
      </w:r>
    </w:p>
    <w:p w:rsidR="00C744BB" w:rsidRPr="007C76A4" w:rsidRDefault="00C744BB" w:rsidP="007C76A4">
      <w:pPr>
        <w:spacing w:after="200" w:line="300" w:lineRule="auto"/>
        <w:jc w:val="both"/>
        <w:rPr>
          <w:b/>
          <w:bCs/>
        </w:rPr>
      </w:pPr>
      <w:r w:rsidRPr="006C0A74">
        <w:rPr>
          <w:b/>
          <w:bCs/>
        </w:rPr>
        <w:t>PROCESSO DE CHAMAMENTO PÚBLICO DE SELEÇÃO E ESCOLHA DOS PROPONENTES AO CARGO DE DIRETOR(A) DE ESCOLAS, CENTRO DE EDUCAÇÃO INFANTIL E CRECHE DA REDE MUNICIPAL DE ENSINO DE VARGEÃO/SC, NOS TERMOS DA LEI N. 095/2022 E DO DECRETO N. 138/2022 DE 30 DE AGOSTO DE 2022.</w:t>
      </w:r>
    </w:p>
    <w:p w:rsidR="006C0A74" w:rsidRDefault="00C744BB" w:rsidP="00C744BB">
      <w:pPr>
        <w:spacing w:after="200" w:line="300" w:lineRule="auto"/>
        <w:jc w:val="both"/>
      </w:pPr>
      <w:r>
        <w:t xml:space="preserve">Conforme laudo de avaliação emitido pela Comissão </w:t>
      </w:r>
      <w:r>
        <w:t>Central organizadora</w:t>
      </w:r>
      <w:r>
        <w:t xml:space="preserve"> para </w:t>
      </w:r>
      <w:r w:rsidRPr="00C744BB">
        <w:t>acompanhamento, orientação e fiscalização do Processo de Chamamento Público de Seleção e Escolha dos Proponentes ao Cargo de Diretor(a) de Escolas, Centro de Educação Infantil e Creche da Rede Municipal de Ensino de Vargeão/SC</w:t>
      </w:r>
      <w:r w:rsidR="006C0A74" w:rsidRPr="006C0A74">
        <w:t xml:space="preserve"> </w:t>
      </w:r>
      <w:r w:rsidR="006C0A74" w:rsidRPr="006C0A74">
        <w:t>especialmente nomeada pelo Decreto nº 170/2022,</w:t>
      </w:r>
      <w:r w:rsidR="006C0A74">
        <w:t xml:space="preserve"> </w:t>
      </w:r>
      <w:r>
        <w:t xml:space="preserve">HOMOLOGO o resultado final, em conformidade com o Edital publicado </w:t>
      </w:r>
      <w:r w:rsidR="006C0A74">
        <w:t>nº 003/2022:</w:t>
      </w:r>
    </w:p>
    <w:p w:rsidR="00C744BB" w:rsidRDefault="00C744BB" w:rsidP="00C744BB">
      <w:pPr>
        <w:spacing w:after="200" w:line="300" w:lineRule="auto"/>
        <w:jc w:val="both"/>
      </w:pPr>
      <w:r>
        <w:t xml:space="preserve">Resultado do Chamamento: </w:t>
      </w:r>
    </w:p>
    <w:p w:rsidR="00C744BB" w:rsidRDefault="006C0A74" w:rsidP="00C744BB">
      <w:pPr>
        <w:spacing w:after="200" w:line="300" w:lineRule="auto"/>
        <w:jc w:val="both"/>
      </w:pPr>
      <w:r>
        <w:t>Creche Municipal Criança Sapeca</w:t>
      </w:r>
    </w:p>
    <w:p w:rsidR="006C0A74" w:rsidRDefault="006C0A74" w:rsidP="006C0A74">
      <w:pPr>
        <w:spacing w:after="200" w:line="300" w:lineRule="auto"/>
        <w:jc w:val="both"/>
      </w:pPr>
      <w:r>
        <w:t xml:space="preserve">1.Franciele </w:t>
      </w:r>
      <w:proofErr w:type="spellStart"/>
      <w:r>
        <w:t>Piovezani</w:t>
      </w:r>
      <w:proofErr w:type="spellEnd"/>
    </w:p>
    <w:p w:rsidR="00C744BB" w:rsidRDefault="006C0A74" w:rsidP="006C0A74">
      <w:pPr>
        <w:spacing w:after="200" w:line="300" w:lineRule="auto"/>
        <w:jc w:val="both"/>
      </w:pPr>
      <w:r>
        <w:t xml:space="preserve">Centro de Educação Infantil Alencar </w:t>
      </w:r>
      <w:r w:rsidR="00C744BB">
        <w:t xml:space="preserve"> </w:t>
      </w:r>
    </w:p>
    <w:p w:rsidR="00C744BB" w:rsidRDefault="006C0A74" w:rsidP="00C744BB">
      <w:pPr>
        <w:spacing w:after="200" w:line="300" w:lineRule="auto"/>
        <w:jc w:val="both"/>
      </w:pPr>
      <w:r>
        <w:t>1</w:t>
      </w:r>
      <w:r w:rsidR="00C744BB">
        <w:t xml:space="preserve">. </w:t>
      </w:r>
      <w:r>
        <w:t xml:space="preserve">Ana Paula </w:t>
      </w:r>
      <w:proofErr w:type="spellStart"/>
      <w:r>
        <w:t>Berté</w:t>
      </w:r>
      <w:proofErr w:type="spellEnd"/>
      <w:r w:rsidR="00C744BB">
        <w:t xml:space="preserve"> </w:t>
      </w:r>
    </w:p>
    <w:p w:rsidR="006C0A74" w:rsidRDefault="006C0A74" w:rsidP="00C744BB">
      <w:pPr>
        <w:spacing w:after="200" w:line="300" w:lineRule="auto"/>
        <w:jc w:val="both"/>
      </w:pPr>
      <w:r>
        <w:t>Escola Municipal Irineu Bornhausen</w:t>
      </w:r>
    </w:p>
    <w:p w:rsidR="00C744BB" w:rsidRDefault="006C0A74" w:rsidP="00C744BB">
      <w:pPr>
        <w:spacing w:after="200" w:line="300" w:lineRule="auto"/>
        <w:jc w:val="both"/>
      </w:pPr>
      <w:r>
        <w:t>1</w:t>
      </w:r>
      <w:r w:rsidR="00C744BB">
        <w:t xml:space="preserve">. </w:t>
      </w:r>
      <w:proofErr w:type="spellStart"/>
      <w:r>
        <w:t>Sidiane</w:t>
      </w:r>
      <w:proofErr w:type="spellEnd"/>
      <w:r>
        <w:t xml:space="preserve"> </w:t>
      </w:r>
      <w:proofErr w:type="spellStart"/>
      <w:r>
        <w:t>Dallelaste</w:t>
      </w:r>
      <w:proofErr w:type="spellEnd"/>
      <w:r w:rsidR="00C744BB">
        <w:t xml:space="preserve"> </w:t>
      </w:r>
    </w:p>
    <w:p w:rsidR="00C744BB" w:rsidRDefault="006C0A74" w:rsidP="00C744BB">
      <w:pPr>
        <w:spacing w:after="200" w:line="300" w:lineRule="auto"/>
        <w:jc w:val="both"/>
      </w:pPr>
      <w:r>
        <w:t>Escola Municipal Fortunato Danielli</w:t>
      </w:r>
    </w:p>
    <w:p w:rsidR="006C0A74" w:rsidRDefault="006C0A74" w:rsidP="006C0A74">
      <w:pPr>
        <w:pStyle w:val="PargrafodaLista"/>
        <w:numPr>
          <w:ilvl w:val="0"/>
          <w:numId w:val="18"/>
        </w:numPr>
        <w:spacing w:after="200" w:line="300" w:lineRule="auto"/>
        <w:jc w:val="both"/>
      </w:pPr>
      <w:r>
        <w:t xml:space="preserve">Adriana Joelma </w:t>
      </w:r>
      <w:proofErr w:type="spellStart"/>
      <w:r>
        <w:t>Destri</w:t>
      </w:r>
      <w:proofErr w:type="spellEnd"/>
    </w:p>
    <w:p w:rsidR="006C0A74" w:rsidRDefault="006C0A74" w:rsidP="006C0A74">
      <w:pPr>
        <w:pStyle w:val="PargrafodaLista"/>
        <w:numPr>
          <w:ilvl w:val="0"/>
          <w:numId w:val="18"/>
        </w:numPr>
        <w:spacing w:after="200" w:line="300" w:lineRule="auto"/>
        <w:jc w:val="both"/>
      </w:pPr>
      <w:proofErr w:type="spellStart"/>
      <w:r>
        <w:t>Jucenilse</w:t>
      </w:r>
      <w:proofErr w:type="spellEnd"/>
      <w:r>
        <w:t xml:space="preserve"> </w:t>
      </w:r>
      <w:proofErr w:type="spellStart"/>
      <w:r>
        <w:t>Strapazzon</w:t>
      </w:r>
      <w:proofErr w:type="spellEnd"/>
    </w:p>
    <w:p w:rsidR="00C744BB" w:rsidRDefault="00C744BB" w:rsidP="00C744BB">
      <w:pPr>
        <w:spacing w:after="200" w:line="300" w:lineRule="auto"/>
        <w:jc w:val="right"/>
      </w:pPr>
      <w:r>
        <w:t>Vargeão-SC, 0</w:t>
      </w:r>
      <w:r w:rsidR="006C0A74">
        <w:t>1</w:t>
      </w:r>
      <w:r>
        <w:t xml:space="preserve"> de </w:t>
      </w:r>
      <w:r w:rsidR="006C0A74">
        <w:t>nove</w:t>
      </w:r>
      <w:r>
        <w:t xml:space="preserve">mbro de 2022. </w:t>
      </w:r>
    </w:p>
    <w:p w:rsidR="00C744BB" w:rsidRDefault="00C744BB" w:rsidP="00346FCD">
      <w:pPr>
        <w:jc w:val="center"/>
      </w:pPr>
      <w:r>
        <w:t>__________________________</w:t>
      </w:r>
      <w:r w:rsidR="00346FCD">
        <w:t xml:space="preserve">              ______________________________</w:t>
      </w:r>
    </w:p>
    <w:p w:rsidR="00346FCD" w:rsidRDefault="00C744BB" w:rsidP="00346FCD">
      <w:pPr>
        <w:jc w:val="center"/>
      </w:pPr>
      <w:r>
        <w:t xml:space="preserve">VOLMIR FELIPE </w:t>
      </w:r>
      <w:r w:rsidR="00346FCD">
        <w:t xml:space="preserve">                                  CARMEN RAYMUNDI</w:t>
      </w:r>
    </w:p>
    <w:p w:rsidR="00147163" w:rsidRPr="00147163" w:rsidRDefault="00C744BB" w:rsidP="00346FCD">
      <w:pPr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>
        <w:t>Prefeito Municipal</w:t>
      </w:r>
      <w:r w:rsidR="00346FCD">
        <w:t xml:space="preserve">                                          Secretária de Educação</w:t>
      </w:r>
    </w:p>
    <w:p w:rsidR="00147163" w:rsidRPr="00147163" w:rsidRDefault="00147163" w:rsidP="00147163">
      <w:pPr>
        <w:spacing w:after="200" w:line="300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47163" w:rsidRPr="00147163" w:rsidRDefault="00147163" w:rsidP="00891E8B">
      <w:pPr>
        <w:spacing w:line="300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bookmarkStart w:id="0" w:name="_GoBack"/>
      <w:bookmarkEnd w:id="0"/>
    </w:p>
    <w:p w:rsidR="00147163" w:rsidRPr="00147163" w:rsidRDefault="00147163" w:rsidP="00147163">
      <w:pPr>
        <w:spacing w:after="200" w:line="30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47163">
        <w:rPr>
          <w:rFonts w:ascii="Arial" w:eastAsia="Calibri" w:hAnsi="Arial" w:cs="Arial"/>
          <w:sz w:val="20"/>
          <w:szCs w:val="20"/>
          <w:lang w:eastAsia="en-US"/>
        </w:rPr>
        <w:t>Registrada e publicada em data supra, na forma da lei.</w:t>
      </w:r>
    </w:p>
    <w:p w:rsidR="00234145" w:rsidRPr="00147163" w:rsidRDefault="00234145" w:rsidP="00147163"/>
    <w:sectPr w:rsidR="00234145" w:rsidRPr="00147163" w:rsidSect="00F447A5">
      <w:headerReference w:type="default" r:id="rId8"/>
      <w:footerReference w:type="default" r:id="rId9"/>
      <w:pgSz w:w="11907" w:h="16840" w:code="9"/>
      <w:pgMar w:top="2268" w:right="1417" w:bottom="1304" w:left="1985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32AE" w:rsidRDefault="008F32AE">
      <w:r>
        <w:separator/>
      </w:r>
    </w:p>
  </w:endnote>
  <w:endnote w:type="continuationSeparator" w:id="0">
    <w:p w:rsidR="008F32AE" w:rsidRDefault="008F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Rodap"/>
      <w:pBdr>
        <w:top w:val="single" w:sz="4" w:space="1" w:color="auto"/>
      </w:pBdr>
      <w:rPr>
        <w:rFonts w:ascii="Tahoma" w:hAnsi="Tahoma" w:cs="Tahoma"/>
        <w:sz w:val="19"/>
      </w:rPr>
    </w:pPr>
    <w:r>
      <w:rPr>
        <w:rFonts w:ascii="Tahoma" w:hAnsi="Tahoma" w:cs="Tahoma"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13335</wp:posOffset>
          </wp:positionV>
          <wp:extent cx="685800" cy="480060"/>
          <wp:effectExtent l="19050" t="0" r="0" b="0"/>
          <wp:wrapSquare wrapText="bothSides"/>
          <wp:docPr id="10" name="Imagem 10" descr="ti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imb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0FA5">
      <w:rPr>
        <w:rFonts w:ascii="Tahoma" w:hAnsi="Tahoma" w:cs="Tahoma"/>
        <w:sz w:val="19"/>
      </w:rPr>
      <w:t>Rua 7 de Setembro, 477 – Fone (0**49) 3434-0148 – CEP 89690-000 – VARGEÃO – SC</w:t>
    </w:r>
  </w:p>
  <w:p w:rsidR="00490FA5" w:rsidRDefault="00490FA5">
    <w:pPr>
      <w:pStyle w:val="Rodap"/>
      <w:rPr>
        <w:rFonts w:ascii="Tahoma" w:hAnsi="Tahoma" w:cs="Tahoma"/>
        <w:sz w:val="19"/>
      </w:rPr>
    </w:pPr>
    <w:r>
      <w:rPr>
        <w:rFonts w:ascii="Tahoma" w:hAnsi="Tahoma" w:cs="Tahoma"/>
        <w:sz w:val="19"/>
      </w:rPr>
      <w:t xml:space="preserve">Site: </w:t>
    </w:r>
    <w:hyperlink r:id="rId2" w:history="1">
      <w:r>
        <w:rPr>
          <w:rStyle w:val="Hyperlink"/>
          <w:rFonts w:ascii="Tahoma" w:hAnsi="Tahoma" w:cs="Tahoma"/>
          <w:color w:val="auto"/>
          <w:sz w:val="19"/>
          <w:u w:val="none"/>
        </w:rPr>
        <w:t>www.vargeao.sc.gov.br</w:t>
      </w:r>
    </w:hyperlink>
    <w:r>
      <w:rPr>
        <w:rFonts w:ascii="Tahoma" w:hAnsi="Tahoma" w:cs="Tahoma"/>
        <w:sz w:val="19"/>
      </w:rPr>
      <w:t xml:space="preserve"> - e-mail: administracao@vargeao.sc.gov.br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32AE" w:rsidRDefault="008F32AE">
      <w:r>
        <w:separator/>
      </w:r>
    </w:p>
  </w:footnote>
  <w:footnote w:type="continuationSeparator" w:id="0">
    <w:p w:rsidR="008F32AE" w:rsidRDefault="008F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Cabealho"/>
      <w:ind w:firstLine="1980"/>
      <w:rPr>
        <w:rFonts w:ascii="Tahoma" w:hAnsi="Tahoma"/>
        <w:sz w:val="3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41910</wp:posOffset>
          </wp:positionV>
          <wp:extent cx="793750" cy="923925"/>
          <wp:effectExtent l="19050" t="0" r="6350" b="0"/>
          <wp:wrapSquare wrapText="bothSides"/>
          <wp:docPr id="7" name="Imagem 7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90FA5" w:rsidRDefault="00490FA5">
    <w:pPr>
      <w:pStyle w:val="Cabealho"/>
      <w:ind w:firstLine="1980"/>
      <w:rPr>
        <w:rFonts w:ascii="Tahoma" w:hAnsi="Tahoma"/>
        <w:sz w:val="28"/>
      </w:rPr>
    </w:pPr>
    <w:r>
      <w:rPr>
        <w:rFonts w:ascii="Tahoma" w:hAnsi="Tahoma"/>
        <w:sz w:val="28"/>
      </w:rPr>
      <w:t>Estado de Santa Catarina</w:t>
    </w:r>
  </w:p>
  <w:p w:rsidR="00490FA5" w:rsidRDefault="00490FA5">
    <w:pPr>
      <w:pStyle w:val="Cabealho"/>
      <w:pBdr>
        <w:bottom w:val="single" w:sz="4" w:space="1" w:color="auto"/>
      </w:pBdr>
      <w:tabs>
        <w:tab w:val="clear" w:pos="8838"/>
        <w:tab w:val="left" w:pos="6705"/>
      </w:tabs>
      <w:ind w:left="1980"/>
      <w:rPr>
        <w:b/>
        <w:bCs/>
        <w:sz w:val="36"/>
      </w:rPr>
    </w:pPr>
    <w:r>
      <w:rPr>
        <w:rFonts w:ascii="Tahoma" w:hAnsi="Tahoma"/>
        <w:b/>
        <w:bCs/>
        <w:sz w:val="28"/>
      </w:rPr>
      <w:t>Governo Municipal de Vargeão</w:t>
    </w:r>
    <w:r>
      <w:rPr>
        <w:rFonts w:ascii="Tahoma" w:hAnsi="Tahoma"/>
        <w:b/>
        <w:bCs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13BB5"/>
    <w:multiLevelType w:val="hybridMultilevel"/>
    <w:tmpl w:val="340E4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825"/>
    <w:multiLevelType w:val="hybridMultilevel"/>
    <w:tmpl w:val="FB92CA28"/>
    <w:lvl w:ilvl="0" w:tplc="5E0EDC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AD3F65"/>
    <w:multiLevelType w:val="multilevel"/>
    <w:tmpl w:val="DA18804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13289F"/>
    <w:multiLevelType w:val="hybridMultilevel"/>
    <w:tmpl w:val="868892F4"/>
    <w:lvl w:ilvl="0" w:tplc="0816AE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2E34EF1"/>
    <w:multiLevelType w:val="hybridMultilevel"/>
    <w:tmpl w:val="2258EF9A"/>
    <w:lvl w:ilvl="0" w:tplc="8578C0B2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627EF"/>
    <w:multiLevelType w:val="hybridMultilevel"/>
    <w:tmpl w:val="CACCB3B4"/>
    <w:lvl w:ilvl="0" w:tplc="B0344DB0">
      <w:start w:val="1"/>
      <w:numFmt w:val="upperRoman"/>
      <w:lvlText w:val="%1."/>
      <w:lvlJc w:val="left"/>
      <w:pPr>
        <w:ind w:left="177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B0E85"/>
    <w:multiLevelType w:val="hybridMultilevel"/>
    <w:tmpl w:val="FB92CA28"/>
    <w:lvl w:ilvl="0" w:tplc="5E0EDC16">
      <w:start w:val="1"/>
      <w:numFmt w:val="lowerLetter"/>
      <w:pStyle w:val="Ttulo1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5C0169C"/>
    <w:multiLevelType w:val="multilevel"/>
    <w:tmpl w:val="3A1A724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0B3E09"/>
    <w:multiLevelType w:val="hybridMultilevel"/>
    <w:tmpl w:val="D5AE2B16"/>
    <w:lvl w:ilvl="0" w:tplc="D54A27EC">
      <w:numFmt w:val="bullet"/>
      <w:lvlText w:val="•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0" w15:restartNumberingAfterBreak="0">
    <w:nsid w:val="202E4991"/>
    <w:multiLevelType w:val="multilevel"/>
    <w:tmpl w:val="FF68FC98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544AA3"/>
    <w:multiLevelType w:val="multilevel"/>
    <w:tmpl w:val="43B4AC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665B13"/>
    <w:multiLevelType w:val="hybridMultilevel"/>
    <w:tmpl w:val="851268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B66DB"/>
    <w:multiLevelType w:val="multilevel"/>
    <w:tmpl w:val="D10AE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000A9D"/>
    <w:multiLevelType w:val="multilevel"/>
    <w:tmpl w:val="9ACC21C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1EC2AFC"/>
    <w:multiLevelType w:val="multilevel"/>
    <w:tmpl w:val="C57A8A84"/>
    <w:lvl w:ilvl="0">
      <w:start w:val="8"/>
      <w:numFmt w:val="decimal"/>
      <w:lvlText w:val="%1"/>
      <w:lvlJc w:val="left"/>
      <w:pPr>
        <w:ind w:left="132" w:hanging="41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1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5" w:hanging="41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87" w:hanging="41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0" w:hanging="41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52" w:hanging="41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5" w:hanging="41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7" w:hanging="41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00" w:hanging="413"/>
      </w:pPr>
      <w:rPr>
        <w:lang w:val="pt-PT" w:eastAsia="en-US" w:bidi="ar-SA"/>
      </w:rPr>
    </w:lvl>
  </w:abstractNum>
  <w:abstractNum w:abstractNumId="16" w15:restartNumberingAfterBreak="0">
    <w:nsid w:val="65897EA4"/>
    <w:multiLevelType w:val="hybridMultilevel"/>
    <w:tmpl w:val="7B140C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62654"/>
    <w:multiLevelType w:val="multilevel"/>
    <w:tmpl w:val="327C4280"/>
    <w:lvl w:ilvl="0">
      <w:start w:val="1"/>
      <w:numFmt w:val="decimal"/>
      <w:lvlText w:val="%1."/>
      <w:lvlJc w:val="left"/>
      <w:pPr>
        <w:ind w:left="372" w:hanging="24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1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45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5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0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79FD3CE1"/>
    <w:multiLevelType w:val="multilevel"/>
    <w:tmpl w:val="A8EABC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7"/>
  </w:num>
  <w:num w:numId="6">
    <w:abstractNumId w:val="13"/>
  </w:num>
  <w:num w:numId="7">
    <w:abstractNumId w:val="6"/>
  </w:num>
  <w:num w:numId="8">
    <w:abstractNumId w:val="5"/>
  </w:num>
  <w:num w:numId="9">
    <w:abstractNumId w:val="9"/>
  </w:num>
  <w:num w:numId="10">
    <w:abstractNumId w:val="1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18"/>
  </w:num>
  <w:num w:numId="13">
    <w:abstractNumId w:val="14"/>
  </w:num>
  <w:num w:numId="14">
    <w:abstractNumId w:val="11"/>
  </w:num>
  <w:num w:numId="15">
    <w:abstractNumId w:val="8"/>
  </w:num>
  <w:num w:numId="16">
    <w:abstractNumId w:val="10"/>
  </w:num>
  <w:num w:numId="17">
    <w:abstractNumId w:val="12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31"/>
    <w:rsid w:val="00026DF8"/>
    <w:rsid w:val="00030409"/>
    <w:rsid w:val="0003695C"/>
    <w:rsid w:val="000427BA"/>
    <w:rsid w:val="00087392"/>
    <w:rsid w:val="000C2349"/>
    <w:rsid w:val="000D104A"/>
    <w:rsid w:val="000D73ED"/>
    <w:rsid w:val="000F16FC"/>
    <w:rsid w:val="000F3CD2"/>
    <w:rsid w:val="0011123A"/>
    <w:rsid w:val="00115558"/>
    <w:rsid w:val="00136C36"/>
    <w:rsid w:val="00143BAF"/>
    <w:rsid w:val="00147163"/>
    <w:rsid w:val="00162D19"/>
    <w:rsid w:val="00192E8B"/>
    <w:rsid w:val="001B30F8"/>
    <w:rsid w:val="001B4803"/>
    <w:rsid w:val="00210384"/>
    <w:rsid w:val="00234145"/>
    <w:rsid w:val="00254A10"/>
    <w:rsid w:val="002803F6"/>
    <w:rsid w:val="002D2659"/>
    <w:rsid w:val="003066BD"/>
    <w:rsid w:val="00314608"/>
    <w:rsid w:val="00336635"/>
    <w:rsid w:val="003441DC"/>
    <w:rsid w:val="00346FCD"/>
    <w:rsid w:val="003A0417"/>
    <w:rsid w:val="003A25B1"/>
    <w:rsid w:val="003B30F9"/>
    <w:rsid w:val="00407D9F"/>
    <w:rsid w:val="004168C7"/>
    <w:rsid w:val="00432B24"/>
    <w:rsid w:val="00466E67"/>
    <w:rsid w:val="00477B7F"/>
    <w:rsid w:val="00490FA5"/>
    <w:rsid w:val="004A347B"/>
    <w:rsid w:val="004D2DA2"/>
    <w:rsid w:val="004D5550"/>
    <w:rsid w:val="004E1112"/>
    <w:rsid w:val="005361F8"/>
    <w:rsid w:val="0054668E"/>
    <w:rsid w:val="00582687"/>
    <w:rsid w:val="005A7013"/>
    <w:rsid w:val="005B6875"/>
    <w:rsid w:val="005D32B4"/>
    <w:rsid w:val="005D43D4"/>
    <w:rsid w:val="005E4CEB"/>
    <w:rsid w:val="00632685"/>
    <w:rsid w:val="00634376"/>
    <w:rsid w:val="00690867"/>
    <w:rsid w:val="00690DCE"/>
    <w:rsid w:val="006A0946"/>
    <w:rsid w:val="006C0A74"/>
    <w:rsid w:val="006C5D73"/>
    <w:rsid w:val="006E558A"/>
    <w:rsid w:val="00721CF7"/>
    <w:rsid w:val="00724EBE"/>
    <w:rsid w:val="00731FC6"/>
    <w:rsid w:val="00752AC7"/>
    <w:rsid w:val="00771B8A"/>
    <w:rsid w:val="007875C0"/>
    <w:rsid w:val="007979DD"/>
    <w:rsid w:val="007C1844"/>
    <w:rsid w:val="007C76A4"/>
    <w:rsid w:val="0080483C"/>
    <w:rsid w:val="00891E8B"/>
    <w:rsid w:val="00894BCD"/>
    <w:rsid w:val="008C57CB"/>
    <w:rsid w:val="008E27AA"/>
    <w:rsid w:val="008F32AE"/>
    <w:rsid w:val="00900459"/>
    <w:rsid w:val="00902740"/>
    <w:rsid w:val="00931915"/>
    <w:rsid w:val="009346CB"/>
    <w:rsid w:val="00946F4B"/>
    <w:rsid w:val="009A0D9F"/>
    <w:rsid w:val="009D18B2"/>
    <w:rsid w:val="009D21BF"/>
    <w:rsid w:val="009E36C0"/>
    <w:rsid w:val="00AB6431"/>
    <w:rsid w:val="00AF2A51"/>
    <w:rsid w:val="00B23674"/>
    <w:rsid w:val="00B32F88"/>
    <w:rsid w:val="00B621D1"/>
    <w:rsid w:val="00B8653D"/>
    <w:rsid w:val="00B90581"/>
    <w:rsid w:val="00BC09F0"/>
    <w:rsid w:val="00BF482A"/>
    <w:rsid w:val="00C11792"/>
    <w:rsid w:val="00C1193E"/>
    <w:rsid w:val="00C42A77"/>
    <w:rsid w:val="00C744BB"/>
    <w:rsid w:val="00CA580C"/>
    <w:rsid w:val="00CC7652"/>
    <w:rsid w:val="00CD316E"/>
    <w:rsid w:val="00D5277C"/>
    <w:rsid w:val="00D978DA"/>
    <w:rsid w:val="00DA3B86"/>
    <w:rsid w:val="00DB1F88"/>
    <w:rsid w:val="00DD7CDC"/>
    <w:rsid w:val="00E31D33"/>
    <w:rsid w:val="00E42706"/>
    <w:rsid w:val="00E5124C"/>
    <w:rsid w:val="00E67EA1"/>
    <w:rsid w:val="00E71225"/>
    <w:rsid w:val="00E82FD5"/>
    <w:rsid w:val="00E93C70"/>
    <w:rsid w:val="00EA0705"/>
    <w:rsid w:val="00EF1B93"/>
    <w:rsid w:val="00F14A34"/>
    <w:rsid w:val="00F447A5"/>
    <w:rsid w:val="00F44A4A"/>
    <w:rsid w:val="00F472C1"/>
    <w:rsid w:val="00F55835"/>
    <w:rsid w:val="00F60907"/>
    <w:rsid w:val="00F63D6E"/>
    <w:rsid w:val="00F651C1"/>
    <w:rsid w:val="00FB3A28"/>
    <w:rsid w:val="00FB3E12"/>
    <w:rsid w:val="00FC3D69"/>
    <w:rsid w:val="00FD0E00"/>
    <w:rsid w:val="00F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C42F398"/>
  <w15:docId w15:val="{AD9B9FB8-3919-40BD-985F-2AFEEAD7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24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B6875"/>
    <w:pPr>
      <w:keepNext/>
      <w:numPr>
        <w:numId w:val="1"/>
      </w:numPr>
      <w:suppressAutoHyphens/>
      <w:outlineLvl w:val="0"/>
    </w:pPr>
    <w:rPr>
      <w:u w:val="single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5124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E5124C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E5124C"/>
    <w:rPr>
      <w:color w:val="0000FF"/>
      <w:u w:val="single"/>
    </w:rPr>
  </w:style>
  <w:style w:type="paragraph" w:styleId="SemEspaamento">
    <w:name w:val="No Spacing"/>
    <w:uiPriority w:val="1"/>
    <w:qFormat/>
    <w:rsid w:val="006C5D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D18B2"/>
    <w:pPr>
      <w:ind w:left="720"/>
      <w:contextualSpacing/>
    </w:pPr>
  </w:style>
  <w:style w:type="table" w:styleId="Tabelacomgrade">
    <w:name w:val="Table Grid"/>
    <w:basedOn w:val="Tabelanormal"/>
    <w:rsid w:val="009D1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5B6875"/>
    <w:rPr>
      <w:sz w:val="24"/>
      <w:szCs w:val="24"/>
      <w:u w:val="single"/>
      <w:lang w:eastAsia="zh-CN"/>
    </w:rPr>
  </w:style>
  <w:style w:type="paragraph" w:styleId="Corpodetexto">
    <w:name w:val="Body Text"/>
    <w:basedOn w:val="Normal"/>
    <w:link w:val="CorpodetextoChar"/>
    <w:rsid w:val="005B6875"/>
    <w:pPr>
      <w:suppressAutoHyphens/>
      <w:spacing w:after="120" w:line="276" w:lineRule="auto"/>
    </w:pPr>
    <w:rPr>
      <w:rFonts w:ascii="Calibri" w:hAnsi="Calibri" w:cs="Calibri"/>
      <w:sz w:val="22"/>
      <w:szCs w:val="22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5B6875"/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978DA"/>
    <w:pPr>
      <w:suppressAutoHyphens/>
      <w:spacing w:after="200"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customStyle="1" w:styleId="pgetitle1">
    <w:name w:val="pge_title1"/>
    <w:basedOn w:val="Fontepargpadro"/>
    <w:rsid w:val="00D978DA"/>
  </w:style>
  <w:style w:type="character" w:customStyle="1" w:styleId="readonlyattribute">
    <w:name w:val="readonlyattribute"/>
    <w:basedOn w:val="Fontepargpadro"/>
    <w:rsid w:val="00D978DA"/>
  </w:style>
  <w:style w:type="character" w:customStyle="1" w:styleId="textblock">
    <w:name w:val="textblock"/>
    <w:basedOn w:val="Fontepargpadro"/>
    <w:rsid w:val="00D9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rgeao.sc.gov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lha%20timbrad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748CD-B91D-4F31-9A2A-C98E088AF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</Template>
  <TotalTime>539</TotalTime>
  <Pages>2</Pages>
  <Words>174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27</cp:revision>
  <cp:lastPrinted>2022-03-21T17:15:00Z</cp:lastPrinted>
  <dcterms:created xsi:type="dcterms:W3CDTF">2022-07-11T19:52:00Z</dcterms:created>
  <dcterms:modified xsi:type="dcterms:W3CDTF">2022-11-01T18:47:00Z</dcterms:modified>
</cp:coreProperties>
</file>